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812F0">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w:t>
      </w:r>
      <w:r>
        <w:rPr>
          <w:rFonts w:hint="eastAsia" w:ascii="宋体" w:cs="宋体"/>
          <w:b/>
          <w:bCs/>
          <w:color w:val="auto"/>
          <w:kern w:val="36"/>
          <w:sz w:val="44"/>
          <w:szCs w:val="44"/>
          <w:lang w:val="en-US" w:eastAsia="zh-CN" w:bidi="ar-SA"/>
        </w:rPr>
        <w:t>二次</w:t>
      </w:r>
      <w:r>
        <w:rPr>
          <w:rFonts w:hint="eastAsia" w:ascii="宋体" w:hAnsi="Times New Roman" w:eastAsia="宋体" w:cs="宋体"/>
          <w:b/>
          <w:bCs/>
          <w:color w:val="auto"/>
          <w:kern w:val="36"/>
          <w:sz w:val="44"/>
          <w:szCs w:val="44"/>
          <w:lang w:val="en-US" w:eastAsia="zh-CN" w:bidi="ar-SA"/>
        </w:rPr>
        <w:t>市场调研</w:t>
      </w:r>
    </w:p>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1953E0D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default" w:ascii="仿宋" w:hAnsi="Times New Roman" w:eastAsia="仿宋" w:cs="仿宋"/>
          <w:b w:val="0"/>
          <w:bCs w:val="0"/>
          <w:color w:val="auto"/>
          <w:kern w:val="2"/>
          <w:sz w:val="32"/>
          <w:szCs w:val="32"/>
          <w:lang w:val="en-US" w:eastAsia="zh-CN" w:bidi="ar-SA"/>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要求将资料扫描为PDF文档格式发至医疗设备科邮箱srmyysbzj1@126.com。</w:t>
      </w:r>
      <w:r>
        <w:rPr>
          <w:rFonts w:hint="eastAsia" w:ascii="仿宋" w:hAnsi="Times New Roman" w:eastAsia="仿宋" w:cs="仿宋"/>
          <w:b w:val="0"/>
          <w:bCs w:val="0"/>
          <w:color w:val="auto"/>
          <w:kern w:val="2"/>
          <w:sz w:val="32"/>
          <w:szCs w:val="32"/>
          <w:lang w:val="en-US" w:eastAsia="zh-CN" w:bidi="ar-SA"/>
        </w:rPr>
        <w:fldChar w:fldCharType="end"/>
      </w:r>
      <w:r>
        <w:rPr>
          <w:rFonts w:hint="eastAsia" w:ascii="仿宋" w:eastAsia="仿宋" w:cs="仿宋"/>
          <w:b w:val="0"/>
          <w:color w:val="FF0000"/>
          <w:sz w:val="32"/>
          <w:szCs w:val="32"/>
          <w:lang w:val="en-US" w:eastAsia="zh-CN"/>
        </w:rPr>
        <w:t>已发送过邮件的无需重复发送</w:t>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8</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20</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right"/>
        <w:textAlignment w:val="auto"/>
        <w:rPr>
          <w:rFonts w:hint="eastAsia" w:ascii="仿宋" w:eastAsia="仿宋" w:cs="仿宋"/>
          <w:color w:val="auto"/>
          <w:sz w:val="32"/>
          <w:szCs w:val="32"/>
          <w:lang w:eastAsia="zh-CN"/>
        </w:rPr>
      </w:pPr>
      <w:r>
        <w:rPr>
          <w:rFonts w:hint="eastAsia" w:ascii="仿宋" w:eastAsia="仿宋" w:cs="仿宋"/>
          <w:color w:val="auto"/>
          <w:sz w:val="32"/>
          <w:szCs w:val="32"/>
          <w:lang w:eastAsia="zh-CN"/>
        </w:rPr>
        <w:t>医疗设备科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8</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18</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2"/>
        <w:gridCol w:w="1125"/>
        <w:gridCol w:w="690"/>
        <w:gridCol w:w="583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5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功能需求</w:t>
            </w:r>
          </w:p>
        </w:tc>
      </w:tr>
      <w:tr w14:paraId="1773E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D6C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B3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器械车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A4F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40</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BE3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一、诊疗项目：1.术中手术器械、敷料、耗材的存放、转运与摆放。</w:t>
            </w:r>
          </w:p>
          <w:p w14:paraId="03A848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手术过程中器械传递、分类放置、无菌物品规范摆放。</w:t>
            </w:r>
          </w:p>
          <w:p w14:paraId="05E511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术后器械、污物、废弃敷料的</w:t>
            </w:r>
            <w:bookmarkStart w:id="0" w:name="_GoBack"/>
            <w:bookmarkEnd w:id="0"/>
            <w:r>
              <w:rPr>
                <w:rFonts w:hint="eastAsia" w:ascii="宋体" w:hAnsi="宋体" w:eastAsia="宋体" w:cs="宋体"/>
                <w:i w:val="0"/>
                <w:iCs w:val="0"/>
                <w:color w:val="000000"/>
                <w:kern w:val="0"/>
                <w:sz w:val="20"/>
                <w:szCs w:val="20"/>
                <w:u w:val="none"/>
                <w:lang w:val="en-US" w:eastAsia="zh-CN" w:bidi="ar"/>
              </w:rPr>
              <w:t>收集与转运。</w:t>
            </w:r>
          </w:p>
          <w:p w14:paraId="1E1D6C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术前无菌物品准备、术中临时放置药品、缝线、各类手术配件。</w:t>
            </w:r>
          </w:p>
          <w:p w14:paraId="0900F5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二、适用范围：用于术前准备、术中器械摆放、术后污物及器械回收转运。</w:t>
            </w:r>
          </w:p>
          <w:p w14:paraId="16EC2E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整体采用304不锈钢材质，耐腐蚀、耐高温、耐消毒液擦拭，不易生锈变形。</w:t>
            </w:r>
          </w:p>
          <w:p w14:paraId="422F91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台面平整光滑、无棱角、无缝隙、无积污死角，便于清洁消毒，符合院感要求。</w:t>
            </w:r>
          </w:p>
          <w:p w14:paraId="6F558B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分层结构合理，承重牢固，放置器械不晃动、不变形。</w:t>
            </w:r>
          </w:p>
          <w:p w14:paraId="438CE9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配备静音万向脚轮，推行轻便、转向灵活；带刹车装置，定位稳固不滑动。</w:t>
            </w:r>
          </w:p>
          <w:p w14:paraId="17FBE7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结构稳固，有制动功能、焊接精密，无毛刺，不易藏污纳垢，适配手术室洁净环境。</w:t>
            </w:r>
          </w:p>
          <w:p w14:paraId="533EC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尺寸规格适配手术室空间，方便术中靠近手术床使用，便于无菌操作。</w:t>
            </w:r>
          </w:p>
        </w:tc>
      </w:tr>
      <w:tr w14:paraId="0A385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1"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87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DC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恒温柜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E0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cs="宋体"/>
                <w:i w:val="0"/>
                <w:iCs w:val="0"/>
                <w:color w:val="000000"/>
                <w:kern w:val="0"/>
                <w:sz w:val="20"/>
                <w:szCs w:val="20"/>
                <w:u w:val="none"/>
                <w:lang w:val="en-US" w:eastAsia="zh-CN" w:bidi="ar"/>
              </w:rPr>
              <w:t>6</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91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一、诊疗项目：1. 术中恒温加温生理盐水、冲洗液、碘伏等医用液体。</w:t>
            </w:r>
          </w:p>
          <w:p w14:paraId="1F668F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对术中敷料、无菌耗材、灌注液恒温保存，避免低温液体输入导致患者低体温、寒战。</w:t>
            </w:r>
          </w:p>
          <w:p w14:paraId="0CEEE6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维持术中所用液体、物品恒定适宜温度，提升手术舒适度，减少术中并发症。</w:t>
            </w:r>
          </w:p>
          <w:p w14:paraId="69711A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急诊、抢救手术快速提供预热好的冲洗液、补液。</w:t>
            </w:r>
          </w:p>
          <w:p w14:paraId="6F65EB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二、适用范围：各类手术术中冲洗液、灌注液、无菌敷料恒温储存与加温备用。</w:t>
            </w:r>
          </w:p>
          <w:p w14:paraId="4C7E3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恒温控温：温度可调节，恒温精准、温差小，常用37℃左右医用适宜温度。</w:t>
            </w:r>
          </w:p>
          <w:p w14:paraId="53B4D1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安全性能：具备超温报警、断电记忆、过载保护，温度异常自动提示。</w:t>
            </w:r>
          </w:p>
          <w:p w14:paraId="44A8D9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材质与院感：内胆及柜体易清洁、耐腐蚀、抗菌防潮，内部无死角，便于擦拭消毒，符合手术室洁净感控要求。</w:t>
            </w:r>
          </w:p>
          <w:p w14:paraId="4FDE67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结构设计：分层搁架合理，容量适中，取放物品方便；密闭性好，防尘防污染。</w:t>
            </w:r>
          </w:p>
          <w:p w14:paraId="730F65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运行要求：运行静音、散热良好，不影响手术室环境；保温效果好，温度持久稳定。</w:t>
            </w:r>
          </w:p>
          <w:p w14:paraId="72C9AF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电气安全：绝缘良好、防漏电，医用级安全标准，适合手术室长期连续使用。</w:t>
            </w:r>
          </w:p>
        </w:tc>
      </w:tr>
      <w:tr w14:paraId="6847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09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72E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恒冷柜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2E02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0"/>
                <w:szCs w:val="20"/>
                <w:u w:val="none"/>
                <w:lang w:val="en-US" w:eastAsia="zh-CN" w:bidi="ar"/>
              </w:rPr>
              <w:t>4</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69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一、诊疗项目：要承担术中低温储存、恒温冷藏：</w:t>
            </w:r>
          </w:p>
          <w:p w14:paraId="2B570D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冷藏保存术中专用药品、生物制剂、贵重急救药品。</w:t>
            </w:r>
          </w:p>
          <w:p w14:paraId="42978A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存放异体组织、移植材料、生物耗材。</w:t>
            </w:r>
          </w:p>
          <w:p w14:paraId="39B7D5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储存需低温避光、恒温保存的麻醉药品、抗凝剂、特殊注射液。</w:t>
            </w:r>
          </w:p>
          <w:p w14:paraId="797FF1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术中临时存放标本、病理送检组织，防止变质。</w:t>
            </w:r>
          </w:p>
          <w:p w14:paraId="40860D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二、适用范围：需低温保存药品、生物耗材、手术标本的临床手术及诊疗区域。</w:t>
            </w:r>
          </w:p>
          <w:p w14:paraId="69E562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控温恒温：医用冷藏标准温度，温度可调、控温精准、箱内温度均匀恒定。</w:t>
            </w:r>
          </w:p>
          <w:p w14:paraId="2B1C96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安全报警：具备高温报警、断电报警、开门报警，异常情况及时提示。</w:t>
            </w:r>
          </w:p>
          <w:p w14:paraId="53E443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材质感控：柜体及内胆光滑无死角、耐腐蚀、易擦拭消毒，防尘防污染，符合手术室院感要求。</w:t>
            </w:r>
          </w:p>
          <w:p w14:paraId="044784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结构配置：分层搁架合理，密闭性好，避光保存，取放方便，药品分类存放。</w:t>
            </w:r>
          </w:p>
          <w:p w14:paraId="63C379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运行性能：运行低噪、制冷稳定、无霜或易除霜，适合手术室长期连续使用。</w:t>
            </w:r>
          </w:p>
          <w:p w14:paraId="44911A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6. 电气安全：防漏电、过载保护，医用绝缘标准，运行安全可靠。</w:t>
            </w:r>
          </w:p>
        </w:tc>
      </w:tr>
      <w:tr w14:paraId="41CC0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D48E">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BF6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手术转运车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66C7">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6</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551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一、诊疗项目：患者院内转运使用</w:t>
            </w:r>
          </w:p>
          <w:p w14:paraId="57D14B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二、适用范围：适用于全麻手术患者、普通手术患者、危重患者、老年及行动不便患者转运。全院各手术科室、住院科室间患者院内转运使用。</w:t>
            </w:r>
          </w:p>
          <w:p w14:paraId="6FAA87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结构材质：采用优质不锈钢或医用高强度材质，耐腐蚀、易清洗消毒，无棱角、无卫生死角，符合院感要求。</w:t>
            </w:r>
          </w:p>
          <w:p w14:paraId="46B298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体位调节：可整体升降、背板抬高、下肢放平，能满足平卧、半坐卧位等转运体位。</w:t>
            </w:r>
          </w:p>
          <w:p w14:paraId="783D6D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移动性能：配备静音万向脚轮，推行轻便、转向灵活；带可靠刹车装置，停放稳固不滑动。</w:t>
            </w:r>
          </w:p>
          <w:p w14:paraId="065B88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安全防护：配有可升降护栏、输液架、约束固定装置，有文书放置装置，防止患者坠落、滑移。</w:t>
            </w:r>
          </w:p>
          <w:p w14:paraId="77182E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承重稳固：车架牢固、承重能力强，台面不变形，转运过程平稳无晃动。</w:t>
            </w:r>
          </w:p>
          <w:p w14:paraId="4CC7DA1D">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6. 配套设施：配备床垫防水防渗、耐磨易消毒；可配储物抽屉、脚踏等辅助结构，满足临床使用。</w:t>
            </w:r>
          </w:p>
        </w:tc>
      </w:tr>
      <w:tr w14:paraId="2E39C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AB7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4C1">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卡式灭菌器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B89E">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A79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一、诊疗项目：用于快速灭菌</w:t>
            </w:r>
          </w:p>
          <w:p w14:paraId="71FDF7B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对手术室急诊、临时复用精密器械、短小手术器械快速高压蒸汽灭菌。</w:t>
            </w:r>
          </w:p>
          <w:p w14:paraId="758DBDD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口腔科、眼科、整形科、门诊手术室小件器械即刻灭菌。</w:t>
            </w:r>
          </w:p>
          <w:p w14:paraId="4226F78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术中临时掉落、污染器械应急快速灭菌，保障手术接续使用。</w:t>
            </w:r>
          </w:p>
          <w:p w14:paraId="3E72610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对管腔器械、腔镜器械、精细微创器械、内镜配件快速灭菌处理。</w:t>
            </w:r>
          </w:p>
          <w:p w14:paraId="388C18A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灭菌方式：采用预真空高压蒸汽灭菌，灭菌周期短、速度快。</w:t>
            </w:r>
          </w:p>
          <w:p w14:paraId="0D805FD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参数达标：灭菌温度、压力、时间可控，达到医用灭菌合格标准，灭菌效果可靠。配备2个加长消毒盒</w:t>
            </w:r>
          </w:p>
          <w:p w14:paraId="37DE1B8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程序设置：标配多种程序，适配管腔器械、腔镜器械、金属器械、橡胶、玻璃等不同材质灭菌。</w:t>
            </w:r>
          </w:p>
          <w:p w14:paraId="28D6185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安全保护：具备超温、超压、缺水、门体自锁保护，运行故障自动报警。</w:t>
            </w:r>
          </w:p>
          <w:p w14:paraId="03132F8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操作便捷：全自动程序，一键启动，显示屏实时显示运行状态、周期进度。</w:t>
            </w:r>
          </w:p>
          <w:p w14:paraId="19FFA1A0">
            <w:pPr>
              <w:keepNext w:val="0"/>
              <w:keepLines w:val="0"/>
              <w:widowControl/>
              <w:numPr>
                <w:ilvl w:val="0"/>
                <w:numId w:val="0"/>
              </w:numPr>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院感要求：内胆耐腐蚀、易清洁，腔体密闭性好，灭菌后干燥效果佳，无残留水渍污染器械。</w:t>
            </w:r>
          </w:p>
        </w:tc>
      </w:tr>
      <w:tr w14:paraId="124C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DD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D6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眼科手柄冲洗器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A52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77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一、诊疗项目：主要用于眼科手术术中灌注、冲洗、抽吸：</w:t>
            </w:r>
          </w:p>
          <w:p w14:paraId="2FFD57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白内障、青光眼等内眼手术前、术中眼内灌注平衡液、冲洗前房。</w:t>
            </w:r>
          </w:p>
          <w:p w14:paraId="47B546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术中冲洗眼内积血、炎性渗出物、晶状体皮质残余。</w:t>
            </w:r>
          </w:p>
          <w:p w14:paraId="006CF2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眼科手术术中持续恒压灌注，维持前房稳定深度与眼压平稳。</w:t>
            </w:r>
          </w:p>
          <w:p w14:paraId="55B24D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术后结膜囊、术野创面冲洗清洁，减少感染风险。</w:t>
            </w:r>
          </w:p>
          <w:p w14:paraId="3D9586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具备恒压、恒流灌注冲洗功能，压力流量可调，眼压维持平稳，避免眼内组织损伤。</w:t>
            </w:r>
          </w:p>
          <w:p w14:paraId="4337A7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冲洗手柄设计符合人体工学，握持轻便、操作灵活，适配眼科精细手术操作。</w:t>
            </w:r>
          </w:p>
          <w:p w14:paraId="47A1A2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管路、手柄可拆卸，耐高温高压灭菌，可重复使用，符合院感无菌要求。</w:t>
            </w:r>
          </w:p>
          <w:p w14:paraId="7CBEA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整机运行平稳、低噪音，灌注抽吸切换灵敏，无反流、无渗漏。</w:t>
            </w:r>
          </w:p>
          <w:p w14:paraId="02B7A9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材质医用级、耐腐蚀、生物相容性好，不刺激眼内组织。</w:t>
            </w:r>
          </w:p>
          <w:p w14:paraId="260AA5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具备过载、压力异常保护，操作界面简单，参数显示清晰，便于术中调控。</w:t>
            </w:r>
          </w:p>
        </w:tc>
      </w:tr>
      <w:tr w14:paraId="09F86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F71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BA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干燥机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37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EF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一、诊疗项目：属于手术器械消毒后专用干燥设备：</w:t>
            </w:r>
          </w:p>
          <w:p w14:paraId="1567C4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对眼科超声手柄、玻切手柄、眼科精细手术器械清洗后恒温干燥。</w:t>
            </w:r>
          </w:p>
          <w:p w14:paraId="31B364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去除器械内腔、管路、缝隙残留水分，防止水渍、水垢、锈蚀。</w:t>
            </w:r>
          </w:p>
          <w:p w14:paraId="379168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干燥后保障器械完好，便于灭菌包装及复用，延长眼科精密手柄使用寿命。</w:t>
            </w:r>
          </w:p>
          <w:p w14:paraId="4293A6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避免残留水分造成生物膜滋生、院感交叉感染风险。</w:t>
            </w:r>
          </w:p>
          <w:p w14:paraId="69973A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适用科室：眼科手术室、眼科门诊、消毒供应中心、五官科手术室。</w:t>
            </w:r>
          </w:p>
          <w:p w14:paraId="24E173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适用物品：眼科超声乳化手柄、玻璃体切割手柄、各类眼科精密管腔器械、细长中空手术器械。</w:t>
            </w:r>
          </w:p>
          <w:p w14:paraId="73E5E8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适用场景：医院复用眼科精密器械清洗后专用烘干、干燥处理。</w:t>
            </w:r>
          </w:p>
          <w:p w14:paraId="6A5A79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恒温干燥：温度可控、恒温均匀，温和烘干，不损伤精密手柄内部元件。</w:t>
            </w:r>
          </w:p>
          <w:p w14:paraId="06E31C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内腔吹干：具备气流吹干/热风循环功能，可对管腔器械内部贯通送风，彻底吹干内腔残水。</w:t>
            </w:r>
          </w:p>
          <w:p w14:paraId="106F2B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材质合规：内胆及置物架医用防腐材质，光滑易清洁、耐腐蚀，符合院感要求。</w:t>
            </w:r>
          </w:p>
          <w:p w14:paraId="4C4E1F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程序智能：自带多档干燥程序，可定时、恒温，运行结束自动停机提示。</w:t>
            </w:r>
          </w:p>
          <w:p w14:paraId="6B1121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安全防护：具备过热保护、防干烧、开门停机保护，运行安全可靠。</w:t>
            </w:r>
          </w:p>
          <w:p w14:paraId="5289D5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结构设计：分层置物，适配眼科手柄专用卡槽，摆放稳固、通风均匀；整机低噪、易清洁消毒。</w:t>
            </w:r>
          </w:p>
        </w:tc>
      </w:tr>
      <w:tr w14:paraId="7291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BB81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9B4B">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无菌敷料转运车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4AA6">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F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一、诊疗项目：主要用于：</w:t>
            </w:r>
          </w:p>
          <w:p w14:paraId="74B995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无菌敷料、无菌器械、无菌耗材密闭转运、存放、发放。</w:t>
            </w:r>
          </w:p>
          <w:p w14:paraId="1AD215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手术间、科室间无菌物品闭环输送，保持物品无菌状态不被污染。</w:t>
            </w:r>
          </w:p>
          <w:p w14:paraId="5FFE81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洁净区内无菌物资分类存放、临时储备、下送回收。</w:t>
            </w:r>
          </w:p>
          <w:p w14:paraId="44651A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保障手术室、临床科室无菌物品规范流转，预防院感交叉感染。</w:t>
            </w:r>
          </w:p>
          <w:p w14:paraId="4BA0E3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适用场所：手术室、消毒供应中心、洁净病房、产科、门诊诊疗室。</w:t>
            </w:r>
          </w:p>
          <w:p w14:paraId="283D93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适用科室：全院各临床科室、手术科室、换药室、处置室。</w:t>
            </w:r>
          </w:p>
          <w:p w14:paraId="6D76D1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适用用途：无菌敷料、无菌包、一次性无菌耗材的转运与存放。</w:t>
            </w:r>
          </w:p>
          <w:p w14:paraId="698C7B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整体采用304不锈钢，耐腐蚀、耐消毒、无棱角、无缝隙、无积污死角，易清洁擦拭。</w:t>
            </w:r>
          </w:p>
          <w:p w14:paraId="4CBCA4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全封闭密闭式结构，防尘、防尘粒、防空气对流污染，保障转运全程无菌。</w:t>
            </w:r>
          </w:p>
          <w:p w14:paraId="444CD2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配置静音耐磨万向脚轮，推行轻便灵活，带刹车装置，停放定位稳固。</w:t>
            </w:r>
          </w:p>
          <w:p w14:paraId="143897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内部分层隔板设计合理，承重稳固，便于无菌物品分类摆放、整齐存放。</w:t>
            </w:r>
          </w:p>
          <w:p w14:paraId="260900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柜门密闭性良好，开关轻便，锁扣可靠，防止意外开启造成污染。</w:t>
            </w:r>
          </w:p>
          <w:p w14:paraId="2AD8E9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符合洁净环境及院感防控要求，结构坚固不变形，适配洁净区域通行使用。</w:t>
            </w:r>
          </w:p>
        </w:tc>
      </w:tr>
      <w:tr w14:paraId="00B5F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C6F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B65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等离子消毒机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D68E">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11</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B2F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一、诊疗项目：属于空气及物体表面低温消毒设备</w:t>
            </w:r>
          </w:p>
          <w:p w14:paraId="50FD5A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手术室空气动态、静态消毒，杀灭空气中细菌、病毒、真菌。</w:t>
            </w:r>
          </w:p>
          <w:p w14:paraId="66C03E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手术间物体表面、地面、台面、器械车、墙面消毒灭菌。</w:t>
            </w:r>
          </w:p>
          <w:p w14:paraId="73927E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术后终末消毒、空手术室日常循环消毒，降低院感发生率。</w:t>
            </w:r>
          </w:p>
          <w:p w14:paraId="7028C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可在有人/无人环境下对洁净手术室空气净化消毒，维持洁净等级。</w:t>
            </w:r>
          </w:p>
          <w:p w14:paraId="3AD4A5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适用场所：洁净手术室、门诊手术室、麻醉恢复室、换药室、介入手术室、产房。</w:t>
            </w:r>
          </w:p>
          <w:p w14:paraId="278DDF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适用科室：所有外科手术科室、五官科、妇科、产科等诊疗操作房间。</w:t>
            </w:r>
          </w:p>
          <w:p w14:paraId="5420DD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适用场景：术前预消毒、术中持续空气消毒、术后房间终末消毒、日常环境常态化消毒</w:t>
            </w:r>
          </w:p>
          <w:p w14:paraId="592797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采用低温等离子消毒技术，杀菌谱广，对细菌、病毒、霉菌均有灭活作用。空气洁净度级别达到6级洁净度，放置到手术间无影灯上吊顶处。</w:t>
            </w:r>
          </w:p>
          <w:p w14:paraId="75F04C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可人机共存，消毒时无残留、无腐蚀性、无刺激性气味，对人体和器械无害。</w:t>
            </w:r>
          </w:p>
          <w:p w14:paraId="63A1FB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具备定时消毒、自动循环、多模式运行功能，可设定时段自动启停。</w:t>
            </w:r>
          </w:p>
          <w:p w14:paraId="5F0581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空气循环量大，全屋消杀均匀，无消毒死角，快速降低空气菌落数。</w:t>
            </w:r>
          </w:p>
          <w:p w14:paraId="1749D4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机身材质易擦拭、耐腐蚀、结构密闭，符合手术室洁净院感管理要求。</w:t>
            </w:r>
          </w:p>
          <w:p w14:paraId="6D14B6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设有过载、故障报警、安全防护装置，运行低噪音、稳定耐用。</w:t>
            </w:r>
          </w:p>
          <w:p w14:paraId="39D8DF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 操作简单，显示屏参数清晰，便于手术室日常管控使用。</w:t>
            </w:r>
          </w:p>
        </w:tc>
      </w:tr>
      <w:tr w14:paraId="4E821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0BD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C9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无菌敷料架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21F8">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5</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4D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一、诊疗项目：主要作用：</w:t>
            </w:r>
          </w:p>
          <w:p w14:paraId="579A63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 存放、摆放无菌敷料、无菌包、手术布类、无菌耗材。</w:t>
            </w:r>
          </w:p>
          <w:p w14:paraId="75A86C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术中方便医护人员随手取用无菌物品，保持无菌区域规范整洁。</w:t>
            </w:r>
          </w:p>
          <w:p w14:paraId="2DD70C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隔离无菌物品与非无菌区域，防止灰尘、飞沫、空气造成污染，降低院感风险。</w:t>
            </w:r>
          </w:p>
          <w:p w14:paraId="4E3852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分类收纳手术备用敷料、棉球、纱布、一次性无菌用品。</w:t>
            </w:r>
          </w:p>
          <w:p w14:paraId="771664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二、适用范围：1. 适用场所：洁净手术室、门诊手术室、换药室、处置室、消毒供应间。</w:t>
            </w:r>
          </w:p>
          <w:p w14:paraId="6ED24B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适用科室：全院各外科、妇科、产科、五官科等所有开展手术及有创操作科室。</w:t>
            </w:r>
          </w:p>
          <w:p w14:paraId="1581D7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用于手术间内无菌敷料、无菌物品的定点存放与术中备用。</w:t>
            </w:r>
          </w:p>
          <w:p w14:paraId="0CF771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三、基本功能要求：1. 采用304不锈钢材质，耐腐蚀、耐消毒液擦拭，不易生锈变形。</w:t>
            </w:r>
          </w:p>
          <w:p w14:paraId="4E0990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 表面光滑无棱角、无缝隙、无卫生死角，易清洁消毒，符合院感规范。</w:t>
            </w:r>
          </w:p>
          <w:p w14:paraId="1361C0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 架体结构稳固、承重性好，分层合理，便于无菌物品分类摆放。</w:t>
            </w:r>
          </w:p>
          <w:p w14:paraId="02C906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 多为立式/挂式密闭或半开放式设计，防尘防污染，保护无菌状态。</w:t>
            </w:r>
          </w:p>
          <w:p w14:paraId="414DBF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 整体高度、间距适配手术室操作需求，取用方便，不占用过多空间。</w:t>
            </w:r>
          </w:p>
          <w:p w14:paraId="12957E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 焊接牢固、无毛刺，结构稳定不摇晃，适配洁净手术室环境使用。</w:t>
            </w:r>
          </w:p>
        </w:tc>
      </w:tr>
      <w:tr w14:paraId="28E7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0E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27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1D0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治疗车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E9F">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8</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83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一、诊疗项目：麻醉车                                                         二、适用范围：手术室</w:t>
            </w:r>
          </w:p>
          <w:p w14:paraId="009A3C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三、基本功能要求：不锈钢材质，防腐蚀，耐消毒，约45CM*65CM*65CM大小，三层静音抽屉（抽屉内可调节分格隔断），静音万向轮</w:t>
            </w:r>
          </w:p>
        </w:tc>
      </w:tr>
      <w:tr w14:paraId="289C8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614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804</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cs="宋体"/>
                <w:i w:val="0"/>
                <w:iCs w:val="0"/>
                <w:color w:val="000000"/>
                <w:kern w:val="0"/>
                <w:sz w:val="20"/>
                <w:szCs w:val="20"/>
                <w:u w:val="none"/>
                <w:lang w:val="en-US" w:eastAsia="zh-CN" w:bidi="ar"/>
              </w:rPr>
              <w:t>35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35CC">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离心机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D511">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w:t>
            </w:r>
          </w:p>
        </w:tc>
        <w:tc>
          <w:tcPr>
            <w:tcW w:w="5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1F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一、诊疗项目：无</w:t>
            </w:r>
          </w:p>
          <w:p w14:paraId="152FE7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二、适用范围：常规静脉采血管</w:t>
            </w:r>
          </w:p>
          <w:p w14:paraId="77DF2D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三、基本功能要求：孔位不低于100管，离心力可调，多种适配器，可离心尿管</w:t>
            </w:r>
          </w:p>
        </w:tc>
      </w:tr>
    </w:tbl>
    <w:p w14:paraId="5BD83CF1">
      <w:pPr>
        <w:spacing w:line="420" w:lineRule="exact"/>
        <w:rPr>
          <w:rFonts w:hint="eastAsia" w:ascii="宋体" w:cs="宋体"/>
          <w:color w:val="auto"/>
          <w:sz w:val="28"/>
          <w:szCs w:val="28"/>
        </w:rPr>
      </w:pPr>
    </w:p>
    <w:p w14:paraId="7D177C48">
      <w:pPr>
        <w:spacing w:line="42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3355D14"/>
    <w:rsid w:val="0E5678B5"/>
    <w:rsid w:val="0F184D44"/>
    <w:rsid w:val="12465749"/>
    <w:rsid w:val="16516E47"/>
    <w:rsid w:val="17374AE1"/>
    <w:rsid w:val="174436DA"/>
    <w:rsid w:val="18DB466A"/>
    <w:rsid w:val="196B620F"/>
    <w:rsid w:val="1C066DB3"/>
    <w:rsid w:val="1CD82254"/>
    <w:rsid w:val="1FCF2853"/>
    <w:rsid w:val="230050CA"/>
    <w:rsid w:val="26A83CA1"/>
    <w:rsid w:val="32053535"/>
    <w:rsid w:val="37520E7E"/>
    <w:rsid w:val="378B2574"/>
    <w:rsid w:val="37A4408E"/>
    <w:rsid w:val="3C0108C9"/>
    <w:rsid w:val="3D8D037A"/>
    <w:rsid w:val="3EDE5D28"/>
    <w:rsid w:val="40DB1473"/>
    <w:rsid w:val="430818BE"/>
    <w:rsid w:val="440077DF"/>
    <w:rsid w:val="494149DD"/>
    <w:rsid w:val="498B60BB"/>
    <w:rsid w:val="4A36557F"/>
    <w:rsid w:val="4B8D774A"/>
    <w:rsid w:val="4B9A35A1"/>
    <w:rsid w:val="4CF07536"/>
    <w:rsid w:val="4ECF272A"/>
    <w:rsid w:val="51803FB6"/>
    <w:rsid w:val="52FB72E6"/>
    <w:rsid w:val="531F440B"/>
    <w:rsid w:val="550C0592"/>
    <w:rsid w:val="5A3B1222"/>
    <w:rsid w:val="5A936194"/>
    <w:rsid w:val="5B1C12B7"/>
    <w:rsid w:val="5D3018E6"/>
    <w:rsid w:val="5E775B46"/>
    <w:rsid w:val="60A76871"/>
    <w:rsid w:val="60D35D80"/>
    <w:rsid w:val="615221A2"/>
    <w:rsid w:val="658F5D7C"/>
    <w:rsid w:val="68E1689C"/>
    <w:rsid w:val="69473488"/>
    <w:rsid w:val="6AE33BDE"/>
    <w:rsid w:val="6D9051A0"/>
    <w:rsid w:val="6E910879"/>
    <w:rsid w:val="71520337"/>
    <w:rsid w:val="727965D5"/>
    <w:rsid w:val="729779B7"/>
    <w:rsid w:val="742F4D82"/>
    <w:rsid w:val="7833580C"/>
    <w:rsid w:val="7CCC2DD8"/>
    <w:rsid w:val="7D753F92"/>
    <w:rsid w:val="7ED86587"/>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5312</Words>
  <Characters>5623</Characters>
  <Lines>1189</Lines>
  <Paragraphs>516</Paragraphs>
  <TotalTime>4</TotalTime>
  <ScaleCrop>false</ScaleCrop>
  <LinksUpToDate>false</LinksUpToDate>
  <CharactersWithSpaces>5922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2026-08-17T08:54:25Z</cp:lastPrinted>
  <dcterms:modified xsi:type="dcterms:W3CDTF">2026-08-17T08:57:53Z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2052-12.1.0.28043</vt:lpwstr>
  </property>
  <property fmtid="{D5CDD505-2E9C-101B-9397-08002B2CF9AE}" pid="4" name="ICV">
    <vt:lpwstr>E442AF54B2284A07900852FAB7636EE4_12</vt:lpwstr>
  </property>
</Properties>
</file>